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8A469A1" w14:textId="03B928EE" w:rsidR="00696A72" w:rsidRPr="00B96478" w:rsidRDefault="008759C9" w:rsidP="00B96478">
      <w:pPr>
        <w:pStyle w:val="a4"/>
        <w:spacing w:after="240"/>
        <w:ind w:rightChars="-441" w:right="-1058"/>
        <w:rPr>
          <w:rFonts w:ascii="微軟正黑體" w:eastAsia="微軟正黑體" w:hAnsi="微軟正黑體"/>
          <w:b/>
          <w:sz w:val="44"/>
          <w:szCs w:val="44"/>
        </w:rPr>
      </w:pPr>
      <w:r w:rsidRPr="00B96478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001B8D" wp14:editId="7DEC4A7D">
                <wp:simplePos x="0" y="0"/>
                <wp:positionH relativeFrom="page">
                  <wp:posOffset>165735</wp:posOffset>
                </wp:positionH>
                <wp:positionV relativeFrom="page">
                  <wp:posOffset>2540</wp:posOffset>
                </wp:positionV>
                <wp:extent cx="7205980" cy="10668000"/>
                <wp:effectExtent l="0" t="0" r="7620" b="0"/>
                <wp:wrapNone/>
                <wp:docPr id="30" name="群組 29" descr="背景設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980" cy="10668000"/>
                          <a:chOff x="-180553" y="2177"/>
                          <a:chExt cx="6852920" cy="9142730"/>
                        </a:xfrm>
                      </wpg:grpSpPr>
                      <wps:wsp>
                        <wps:cNvPr id="21" name="圖文框 21"/>
                        <wps:cNvSpPr/>
                        <wps:spPr>
                          <a:xfrm>
                            <a:off x="-180553" y="2177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群組 3"/>
                        <wpg:cNvGrpSpPr/>
                        <wpg:grpSpPr>
                          <a:xfrm>
                            <a:off x="462257" y="9526"/>
                            <a:ext cx="5707441" cy="2694839"/>
                            <a:chOff x="462257" y="9526"/>
                            <a:chExt cx="5707441" cy="2694839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57" y="18416"/>
                              <a:ext cx="5468620" cy="2239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群組 5"/>
                          <wpg:cNvGrpSpPr/>
                          <wpg:grpSpPr>
                            <a:xfrm>
                              <a:off x="1765105" y="9526"/>
                              <a:ext cx="4404593" cy="2694839"/>
                              <a:chOff x="1765105" y="9526"/>
                              <a:chExt cx="4404593" cy="269483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圖片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105" y="9526"/>
                                <a:ext cx="4404593" cy="24705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手繪多邊形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手繪多邊形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手繪多邊形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5093348" y="1258756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手繪多邊形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手繪多邊形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手繪多邊形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手繪多邊形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手繪多邊形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手繪多邊形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手繪多邊形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手繪多邊形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手繪多邊形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手繪多邊形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5CDDB" id="群組 29" o:spid="_x0000_s1026" alt="背景設計" style="position:absolute;margin-left:13.05pt;margin-top:.2pt;width:567.4pt;height:840pt;z-index:-251658240;mso-position-horizontal-relative:page;mso-position-vertical-relative:page" coordorigin="-1805,21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KDh63gAAAACQEAAA8AAABkcnMvZG93&#10;bnJldi54bWxMj0FLw0AQhe+C/2EZwZvdTa2hxmxKKeqpCLaCeJtmp0lodjZkt0n6792e9PaG93jv&#10;m3w12VYM1PvGsYZkpkAQl840XGn42r89LEH4gGywdUwaLuRhVdze5JgZN/InDbtQiVjCPkMNdQhd&#10;JqUva7LoZ64jjt7R9RZDPPtKmh7HWG5bOVcqlRYbjgs1drSpqTztzlbD+4jj+jF5Hban4+bys3/6&#10;+N4mpPX93bR+ARFoCn9huOJHdCgi08Gd2XjRapinSUxqWIC4ukmqnkEcokqXagGyyOX/D4pfAA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">
                <v:shape id="圖文框 21" o:spid="_x0000_s1027" style="position:absolute;left:-1805;top:21;width:68528;height:91428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group id="群組 3" o:spid="_x0000_s1028" style="position:absolute;left:4622;top:95;width:57074;height:26948" coordorigin="4622,95" coordsize="57074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" o:spid="_x0000_s1029" type="#_x0000_t75" style="position:absolute;left:4622;top:184;width:54686;height:22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群組 5" o:spid="_x0000_s1030" style="position:absolute;left:17651;top:95;width:44045;height:26948" coordorigin="17651,95" coordsize="44045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圖片 6" o:spid="_x0000_s1031" type="#_x0000_t75" style="position:absolute;left:17651;top:95;width:44045;height:2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手繪多邊形 7" o:spid="_x0000_s1032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手繪多邊形 8" o:spid="_x0000_s1033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手繪多邊形 9" o:spid="_x0000_s1034" style="position:absolute;left:50933;top:12587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手繪多邊形 10" o:spid="_x0000_s1035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手繪多邊形 11" o:spid="_x0000_s1036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手繪多邊形 12" o:spid="_x0000_s1037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手繪多邊形 13" o:spid="_x0000_s1038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手繪多邊形 14" o:spid="_x0000_s1039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手繪多邊形 15" o:spid="_x0000_s1040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手繪多邊形 16" o:spid="_x0000_s1041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手繪多邊形 17" o:spid="_x0000_s1042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手繪多邊形 18" o:spid="_x0000_s1043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手繪多邊形 19" o:spid="_x0000_s1044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B96478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DB1D05" wp14:editId="6A27BAF3">
                <wp:simplePos x="0" y="0"/>
                <wp:positionH relativeFrom="margin">
                  <wp:align>left</wp:align>
                </wp:positionH>
                <wp:positionV relativeFrom="paragraph">
                  <wp:posOffset>452516</wp:posOffset>
                </wp:positionV>
                <wp:extent cx="5647189" cy="8389"/>
                <wp:effectExtent l="0" t="0" r="29845" b="29845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7189" cy="8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772C1" id="直線接點 2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5.65pt" to="444.6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" strokecolor="#82b4b9 [3204]" strokeweight=".5pt">
                <v:stroke joinstyle="miter"/>
                <w10:wrap anchorx="margin"/>
              </v:line>
            </w:pict>
          </mc:Fallback>
        </mc:AlternateContent>
      </w:r>
      <w:r w:rsidR="00483BD7">
        <w:rPr>
          <w:rFonts w:ascii="微軟正黑體" w:eastAsia="微軟正黑體" w:hAnsi="微軟正黑體"/>
          <w:b/>
          <w:sz w:val="44"/>
          <w:szCs w:val="44"/>
        </w:rPr>
        <w:t>臺</w:t>
      </w:r>
      <w:r w:rsidR="00405D7C" w:rsidRPr="00B96478">
        <w:rPr>
          <w:rFonts w:ascii="微軟正黑體" w:eastAsia="微軟正黑體" w:hAnsi="微軟正黑體" w:hint="eastAsia"/>
          <w:b/>
          <w:sz w:val="44"/>
          <w:szCs w:val="44"/>
        </w:rPr>
        <w:t>北市立大同高中高</w:t>
      </w:r>
      <w:r w:rsidR="00BB547F">
        <w:rPr>
          <w:rFonts w:ascii="微軟正黑體" w:eastAsia="微軟正黑體" w:hAnsi="微軟正黑體" w:hint="eastAsia"/>
          <w:b/>
          <w:sz w:val="44"/>
          <w:szCs w:val="44"/>
        </w:rPr>
        <w:t>二</w:t>
      </w:r>
      <w:r w:rsidR="00405D7C" w:rsidRPr="00B96478">
        <w:rPr>
          <w:rFonts w:ascii="微軟正黑體" w:eastAsia="微軟正黑體" w:hAnsi="微軟正黑體" w:hint="eastAsia"/>
          <w:b/>
          <w:sz w:val="44"/>
          <w:szCs w:val="44"/>
        </w:rPr>
        <w:t>寫作測驗得獎名單</w:t>
      </w:r>
    </w:p>
    <w:p w14:paraId="56752EE9" w14:textId="77777777" w:rsidR="008F7A6E" w:rsidRDefault="00B548C4" w:rsidP="003729D1">
      <w:pPr>
        <w:pStyle w:val="a4"/>
        <w:ind w:rightChars="-441" w:right="-1058"/>
        <w:rPr>
          <w:rFonts w:ascii="微軟正黑體" w:eastAsia="微軟正黑體" w:hAnsi="微軟正黑體"/>
          <w:sz w:val="40"/>
          <w:szCs w:val="40"/>
        </w:rPr>
      </w:pPr>
      <w:sdt>
        <w:sdtPr>
          <w:rPr>
            <w:rFonts w:ascii="微軟正黑體" w:eastAsia="微軟正黑體" w:hAnsi="微軟正黑體" w:hint="eastAsia"/>
            <w:b/>
            <w:sz w:val="40"/>
            <w:szCs w:val="40"/>
          </w:rPr>
          <w:id w:val="896172397"/>
          <w:placeholder>
            <w:docPart w:val="04414A5A24F949E4AF6F2C3A6D5EBAC9"/>
          </w:placeholder>
          <w:date>
            <w:dateFormat w:val="yyyy'年'M'月'd'日'"/>
            <w:lid w:val="zh-TW"/>
            <w:storeMappedDataAs w:val="dateTime"/>
            <w:calendar w:val="gregorian"/>
          </w:date>
        </w:sdtPr>
        <w:sdtEndPr/>
        <w:sdtContent>
          <w:r w:rsidR="00BD6BE6" w:rsidRPr="00696A72">
            <w:rPr>
              <w:rFonts w:ascii="微軟正黑體" w:eastAsia="微軟正黑體" w:hAnsi="微軟正黑體" w:hint="eastAsia"/>
              <w:b/>
              <w:sz w:val="40"/>
              <w:szCs w:val="40"/>
            </w:rPr>
            <w:t>特優(依</w:t>
          </w:r>
          <w:r w:rsidR="006137D8">
            <w:rPr>
              <w:rFonts w:ascii="微軟正黑體" w:eastAsia="微軟正黑體" w:hAnsi="微軟正黑體" w:hint="eastAsia"/>
              <w:b/>
              <w:sz w:val="40"/>
              <w:szCs w:val="40"/>
            </w:rPr>
            <w:t>名次</w:t>
          </w:r>
          <w:r w:rsidR="00BD6BE6" w:rsidRPr="00696A72">
            <w:rPr>
              <w:rFonts w:ascii="微軟正黑體" w:eastAsia="微軟正黑體" w:hAnsi="微軟正黑體" w:hint="eastAsia"/>
              <w:b/>
              <w:sz w:val="40"/>
              <w:szCs w:val="40"/>
            </w:rPr>
            <w:t xml:space="preserve">排序)         </w:t>
          </w:r>
          <w:r w:rsidR="00BD6BE6" w:rsidRPr="00696A72">
            <w:rPr>
              <w:rFonts w:ascii="微軟正黑體" w:eastAsia="微軟正黑體" w:hAnsi="微軟正黑體" w:hint="eastAsia"/>
              <w:b/>
              <w:bCs/>
              <w:smallCaps/>
              <w:sz w:val="40"/>
              <w:szCs w:val="40"/>
            </w:rPr>
            <w:t>優等(依</w:t>
          </w:r>
          <w:r w:rsidR="006137D8">
            <w:rPr>
              <w:rFonts w:ascii="微軟正黑體" w:eastAsia="微軟正黑體" w:hAnsi="微軟正黑體" w:hint="eastAsia"/>
              <w:b/>
              <w:bCs/>
              <w:smallCaps/>
              <w:sz w:val="40"/>
              <w:szCs w:val="40"/>
            </w:rPr>
            <w:t>名次</w:t>
          </w:r>
          <w:r w:rsidR="00BD6BE6" w:rsidRPr="00696A72">
            <w:rPr>
              <w:rFonts w:ascii="微軟正黑體" w:eastAsia="微軟正黑體" w:hAnsi="微軟正黑體" w:hint="eastAsia"/>
              <w:b/>
              <w:bCs/>
              <w:smallCaps/>
              <w:sz w:val="40"/>
              <w:szCs w:val="40"/>
            </w:rPr>
            <w:t>排序)</w:t>
          </w:r>
        </w:sdtContent>
      </w:sdt>
    </w:p>
    <w:p w14:paraId="3A26AA98" w14:textId="6E7670FC" w:rsidR="00EC2BEE" w:rsidRPr="00EC2BEE" w:rsidRDefault="00BB547F" w:rsidP="00B96478">
      <w:pPr>
        <w:spacing w:after="0" w:line="0" w:lineRule="atLeast"/>
        <w:ind w:leftChars="142" w:left="341" w:rightChars="42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204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03</w:t>
      </w:r>
      <w:r w:rsidR="00EC2BEE" w:rsidRPr="00EC2BEE">
        <w:rPr>
          <w:rFonts w:ascii="微軟正黑體" w:eastAsia="微軟正黑體" w:hAnsi="微軟正黑體" w:hint="eastAsia"/>
          <w:b/>
          <w:sz w:val="36"/>
          <w:szCs w:val="36"/>
        </w:rPr>
        <w:t xml:space="preserve">號　</w:t>
      </w:r>
      <w:r>
        <w:rPr>
          <w:rFonts w:ascii="微軟正黑體" w:eastAsia="微軟正黑體" w:hAnsi="微軟正黑體"/>
          <w:b/>
          <w:sz w:val="36"/>
          <w:szCs w:val="36"/>
        </w:rPr>
        <w:t>李昕耘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　　</w:t>
      </w:r>
      <w:r>
        <w:rPr>
          <w:rFonts w:ascii="微軟正黑體" w:eastAsia="微軟正黑體" w:hAnsi="微軟正黑體"/>
          <w:b/>
          <w:sz w:val="36"/>
          <w:szCs w:val="36"/>
        </w:rPr>
        <w:t>203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21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號　</w:t>
      </w:r>
      <w:r>
        <w:rPr>
          <w:rFonts w:ascii="微軟正黑體" w:eastAsia="微軟正黑體" w:hAnsi="微軟正黑體"/>
          <w:b/>
          <w:sz w:val="36"/>
          <w:szCs w:val="36"/>
        </w:rPr>
        <w:t>陳昭樺</w:t>
      </w:r>
    </w:p>
    <w:p w14:paraId="786B6740" w14:textId="507C6238" w:rsidR="00EC2BEE" w:rsidRDefault="00BB547F" w:rsidP="00B96478">
      <w:pPr>
        <w:spacing w:after="0" w:line="0" w:lineRule="atLeast"/>
        <w:ind w:leftChars="142" w:left="341" w:rightChars="42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211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20</w:t>
      </w:r>
      <w:r w:rsidR="00EC2BEE" w:rsidRPr="00EC2BEE">
        <w:rPr>
          <w:rFonts w:ascii="微軟正黑體" w:eastAsia="微軟正黑體" w:hAnsi="微軟正黑體" w:hint="eastAsia"/>
          <w:b/>
          <w:sz w:val="36"/>
          <w:szCs w:val="36"/>
        </w:rPr>
        <w:t>號</w:t>
      </w:r>
      <w:r w:rsidR="009E20D6" w:rsidRP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韓昀倢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　　</w:t>
      </w:r>
      <w:r>
        <w:rPr>
          <w:rFonts w:ascii="微軟正黑體" w:eastAsia="微軟正黑體" w:hAnsi="微軟正黑體"/>
          <w:b/>
          <w:sz w:val="36"/>
          <w:szCs w:val="36"/>
        </w:rPr>
        <w:t>203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 w:rsidR="004B23EE">
        <w:rPr>
          <w:rFonts w:ascii="微軟正黑體" w:eastAsia="微軟正黑體" w:hAnsi="微軟正黑體"/>
          <w:b/>
          <w:sz w:val="36"/>
          <w:szCs w:val="36"/>
        </w:rPr>
        <w:t>11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號　</w:t>
      </w:r>
      <w:r>
        <w:rPr>
          <w:rFonts w:ascii="微軟正黑體" w:eastAsia="微軟正黑體" w:hAnsi="微軟正黑體"/>
          <w:b/>
          <w:sz w:val="36"/>
          <w:szCs w:val="36"/>
        </w:rPr>
        <w:t>吳亭儀</w:t>
      </w:r>
    </w:p>
    <w:p w14:paraId="65740C4E" w14:textId="7054560F" w:rsidR="00EC2BEE" w:rsidRPr="00EC2BEE" w:rsidRDefault="00BB547F" w:rsidP="00B96478">
      <w:pPr>
        <w:spacing w:after="0" w:line="0" w:lineRule="atLeast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201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22</w:t>
      </w:r>
      <w:r w:rsidR="00997846">
        <w:rPr>
          <w:rFonts w:ascii="微軟正黑體" w:eastAsia="微軟正黑體" w:hAnsi="微軟正黑體" w:hint="eastAsia"/>
          <w:b/>
          <w:sz w:val="36"/>
          <w:szCs w:val="36"/>
        </w:rPr>
        <w:t xml:space="preserve">號　</w:t>
      </w:r>
      <w:r>
        <w:rPr>
          <w:rFonts w:ascii="微軟正黑體" w:eastAsia="微軟正黑體" w:hAnsi="微軟正黑體"/>
          <w:b/>
          <w:sz w:val="36"/>
          <w:szCs w:val="36"/>
        </w:rPr>
        <w:t>白振佑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　　</w:t>
      </w:r>
      <w:r>
        <w:rPr>
          <w:rFonts w:ascii="微軟正黑體" w:eastAsia="微軟正黑體" w:hAnsi="微軟正黑體"/>
          <w:b/>
          <w:sz w:val="36"/>
          <w:szCs w:val="36"/>
        </w:rPr>
        <w:t>204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b/>
          <w:sz w:val="36"/>
          <w:szCs w:val="36"/>
        </w:rPr>
        <w:t>01</w:t>
      </w:r>
      <w:r w:rsidR="00EC2BEE">
        <w:rPr>
          <w:rFonts w:ascii="微軟正黑體" w:eastAsia="微軟正黑體" w:hAnsi="微軟正黑體" w:hint="eastAsia"/>
          <w:b/>
          <w:sz w:val="36"/>
          <w:szCs w:val="36"/>
        </w:rPr>
        <w:t xml:space="preserve">號　</w:t>
      </w:r>
      <w:r>
        <w:rPr>
          <w:rFonts w:ascii="微軟正黑體" w:eastAsia="微軟正黑體" w:hAnsi="微軟正黑體" w:hint="eastAsia"/>
          <w:b/>
          <w:sz w:val="36"/>
          <w:szCs w:val="36"/>
        </w:rPr>
        <w:t>古</w:t>
      </w:r>
      <w:r>
        <w:rPr>
          <w:rFonts w:ascii="微軟正黑體" w:eastAsia="微軟正黑體" w:hAnsi="微軟正黑體"/>
          <w:b/>
          <w:sz w:val="36"/>
          <w:szCs w:val="36"/>
        </w:rPr>
        <w:t>瀞涵</w:t>
      </w:r>
    </w:p>
    <w:p w14:paraId="3008FB3B" w14:textId="77777777" w:rsidR="008512FF" w:rsidRDefault="008512FF" w:rsidP="008512FF">
      <w:pPr>
        <w:pStyle w:val="aa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</w:t>
      </w:r>
      <w:r w:rsidR="00A43493">
        <w:rPr>
          <w:rFonts w:ascii="微軟正黑體" w:eastAsia="微軟正黑體" w:hAnsi="微軟正黑體" w:hint="eastAsia"/>
          <w:sz w:val="36"/>
          <w:szCs w:val="36"/>
        </w:rPr>
        <w:t xml:space="preserve">   </w:t>
      </w:r>
      <w:r>
        <w:rPr>
          <w:rFonts w:ascii="微軟正黑體" w:eastAsia="微軟正黑體" w:hAnsi="微軟正黑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3446C" wp14:editId="4394AFBC">
                <wp:simplePos x="0" y="0"/>
                <wp:positionH relativeFrom="column">
                  <wp:posOffset>94615</wp:posOffset>
                </wp:positionH>
                <wp:positionV relativeFrom="paragraph">
                  <wp:posOffset>134620</wp:posOffset>
                </wp:positionV>
                <wp:extent cx="5539740" cy="7620"/>
                <wp:effectExtent l="0" t="0" r="22860" b="3048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97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6E0DB" id="直線接點 2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5pt,10.6pt" to="443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" strokecolor="#82b4b9 [3204]" strokeweight=".5pt">
                <v:stroke joinstyle="miter"/>
              </v:line>
            </w:pict>
          </mc:Fallback>
        </mc:AlternateContent>
      </w:r>
    </w:p>
    <w:p w14:paraId="639AD9AD" w14:textId="77777777" w:rsidR="008512FF" w:rsidRDefault="008512FF" w:rsidP="008512FF">
      <w:pPr>
        <w:pStyle w:val="aa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佳作</w:t>
      </w:r>
      <w:r w:rsidRPr="00696A72">
        <w:rPr>
          <w:rFonts w:ascii="微軟正黑體" w:eastAsia="微軟正黑體" w:hAnsi="微軟正黑體" w:hint="eastAsia"/>
          <w:sz w:val="40"/>
          <w:szCs w:val="40"/>
        </w:rPr>
        <w:t>(依班級順序排序)</w:t>
      </w:r>
    </w:p>
    <w:p w14:paraId="469DBA7B" w14:textId="3B560804" w:rsidR="008512FF" w:rsidRPr="00163440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D05E72" w:rsidRPr="00D05E72">
        <w:rPr>
          <w:rFonts w:ascii="微軟正黑體" w:eastAsia="微軟正黑體" w:hAnsi="微軟正黑體" w:hint="eastAsia"/>
          <w:sz w:val="36"/>
          <w:szCs w:val="36"/>
        </w:rPr>
        <w:t>01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01</w:t>
      </w:r>
      <w:r w:rsidR="00D05E72" w:rsidRPr="00D05E72">
        <w:rPr>
          <w:rFonts w:ascii="微軟正黑體" w:eastAsia="微軟正黑體" w:hAnsi="微軟正黑體" w:hint="eastAsia"/>
          <w:sz w:val="36"/>
          <w:szCs w:val="36"/>
        </w:rPr>
        <w:t>號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吳</w:t>
      </w:r>
      <w:r w:rsidR="004B23EE">
        <w:rPr>
          <w:rFonts w:ascii="微軟正黑體" w:eastAsia="微軟正黑體" w:hAnsi="微軟正黑體" w:hint="eastAsia"/>
          <w:sz w:val="36"/>
          <w:szCs w:val="36"/>
        </w:rPr>
        <w:t>怡</w:t>
      </w:r>
      <w:r>
        <w:rPr>
          <w:rFonts w:ascii="微軟正黑體" w:eastAsia="微軟正黑體" w:hAnsi="微軟正黑體"/>
          <w:sz w:val="36"/>
          <w:szCs w:val="36"/>
        </w:rPr>
        <w:t>蓁</w:t>
      </w:r>
      <w:r w:rsidR="005F67CA">
        <w:rPr>
          <w:rFonts w:ascii="微軟正黑體" w:eastAsia="微軟正黑體" w:hAnsi="微軟正黑體" w:hint="eastAsia"/>
          <w:sz w:val="36"/>
          <w:szCs w:val="36"/>
        </w:rPr>
        <w:t xml:space="preserve">      </w:t>
      </w:r>
      <w:r w:rsidR="00DC3D3B">
        <w:rPr>
          <w:rFonts w:ascii="微軟正黑體" w:eastAsia="微軟正黑體" w:hAnsi="微軟正黑體" w:hint="eastAsia"/>
          <w:sz w:val="36"/>
          <w:szCs w:val="36"/>
        </w:rPr>
        <w:t xml:space="preserve">        </w:t>
      </w:r>
      <w:r>
        <w:rPr>
          <w:rFonts w:ascii="微軟正黑體" w:eastAsia="微軟正黑體" w:hAnsi="微軟正黑體"/>
          <w:sz w:val="36"/>
          <w:szCs w:val="36"/>
        </w:rPr>
        <w:t xml:space="preserve">  2</w:t>
      </w:r>
      <w:r w:rsidR="00B96478">
        <w:rPr>
          <w:rFonts w:ascii="微軟正黑體" w:eastAsia="微軟正黑體" w:hAnsi="微軟正黑體" w:hint="eastAsia"/>
          <w:sz w:val="36"/>
          <w:szCs w:val="36"/>
        </w:rPr>
        <w:t>0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9　</w:t>
      </w:r>
      <w:r>
        <w:rPr>
          <w:rFonts w:ascii="微軟正黑體" w:eastAsia="微軟正黑體" w:hAnsi="微軟正黑體"/>
          <w:sz w:val="36"/>
          <w:szCs w:val="36"/>
        </w:rPr>
        <w:t>06</w:t>
      </w:r>
      <w:r w:rsidR="00BD6DFD" w:rsidRPr="00BD6DFD">
        <w:rPr>
          <w:rFonts w:ascii="微軟正黑體" w:eastAsia="微軟正黑體" w:hAnsi="微軟正黑體" w:hint="eastAsia"/>
          <w:sz w:val="36"/>
          <w:szCs w:val="36"/>
        </w:rPr>
        <w:t>號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洪思緯</w:t>
      </w:r>
    </w:p>
    <w:p w14:paraId="27CC685F" w14:textId="26483366" w:rsidR="00D83176" w:rsidRDefault="00E81BDF" w:rsidP="00D83176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976233" w:rsidRPr="00976233">
        <w:rPr>
          <w:rFonts w:ascii="微軟正黑體" w:eastAsia="微軟正黑體" w:hAnsi="微軟正黑體" w:hint="eastAsia"/>
          <w:sz w:val="36"/>
          <w:szCs w:val="36"/>
        </w:rPr>
        <w:t>02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13</w:t>
      </w:r>
      <w:r w:rsidR="00976233" w:rsidRPr="00976233">
        <w:rPr>
          <w:rFonts w:ascii="微軟正黑體" w:eastAsia="微軟正黑體" w:hAnsi="微軟正黑體" w:hint="eastAsia"/>
          <w:sz w:val="36"/>
          <w:szCs w:val="36"/>
        </w:rPr>
        <w:t>號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張家瑄</w:t>
      </w:r>
      <w:r w:rsidR="008512FF">
        <w:rPr>
          <w:rFonts w:ascii="微軟正黑體" w:eastAsia="微軟正黑體" w:hAnsi="微軟正黑體" w:hint="eastAsia"/>
          <w:sz w:val="36"/>
          <w:szCs w:val="36"/>
        </w:rPr>
        <w:t xml:space="preserve"> </w:t>
      </w:r>
      <w:r w:rsidR="005F67CA">
        <w:rPr>
          <w:rFonts w:ascii="微軟正黑體" w:eastAsia="微軟正黑體" w:hAnsi="微軟正黑體"/>
          <w:sz w:val="36"/>
          <w:szCs w:val="36"/>
        </w:rPr>
        <w:t xml:space="preserve">               </w:t>
      </w:r>
      <w:r>
        <w:rPr>
          <w:rFonts w:ascii="微軟正黑體" w:eastAsia="微軟正黑體" w:hAnsi="微軟正黑體"/>
          <w:sz w:val="36"/>
          <w:szCs w:val="36"/>
        </w:rPr>
        <w:t>2</w:t>
      </w:r>
      <w:r w:rsidR="005F67CA">
        <w:rPr>
          <w:rFonts w:ascii="微軟正黑體" w:eastAsia="微軟正黑體" w:hAnsi="微軟正黑體"/>
          <w:sz w:val="36"/>
          <w:szCs w:val="36"/>
        </w:rPr>
        <w:t>10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10</w:t>
      </w:r>
      <w:r w:rsidR="0051552B" w:rsidRPr="0051552B">
        <w:rPr>
          <w:rFonts w:ascii="微軟正黑體" w:eastAsia="微軟正黑體" w:hAnsi="微軟正黑體" w:hint="eastAsia"/>
          <w:sz w:val="36"/>
          <w:szCs w:val="36"/>
        </w:rPr>
        <w:t>號</w:t>
      </w:r>
      <w:r w:rsidR="009E20D6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陳卉柔</w:t>
      </w:r>
    </w:p>
    <w:p w14:paraId="46E0BB20" w14:textId="083285BE" w:rsidR="008512FF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9642EC" w:rsidRPr="009642EC">
        <w:rPr>
          <w:rFonts w:ascii="微軟正黑體" w:eastAsia="微軟正黑體" w:hAnsi="微軟正黑體" w:hint="eastAsia"/>
          <w:sz w:val="36"/>
          <w:szCs w:val="36"/>
        </w:rPr>
        <w:t>03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01</w:t>
      </w:r>
      <w:r w:rsidR="009642EC" w:rsidRPr="009642EC">
        <w:rPr>
          <w:rFonts w:ascii="微軟正黑體" w:eastAsia="微軟正黑體" w:hAnsi="微軟正黑體" w:hint="eastAsia"/>
          <w:sz w:val="36"/>
          <w:szCs w:val="36"/>
        </w:rPr>
        <w:t>號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尹元珺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               </w:t>
      </w:r>
      <w:r>
        <w:rPr>
          <w:rFonts w:ascii="微軟正黑體" w:eastAsia="微軟正黑體" w:hAnsi="微軟正黑體"/>
          <w:sz w:val="36"/>
          <w:szCs w:val="36"/>
        </w:rPr>
        <w:t xml:space="preserve"> 2</w:t>
      </w:r>
      <w:r w:rsidR="005F67CA">
        <w:rPr>
          <w:rFonts w:ascii="微軟正黑體" w:eastAsia="微軟正黑體" w:hAnsi="微軟正黑體"/>
          <w:sz w:val="36"/>
          <w:szCs w:val="36"/>
        </w:rPr>
        <w:t>11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12</w:t>
      </w:r>
      <w:r w:rsidR="00F018C4" w:rsidRPr="00F018C4">
        <w:rPr>
          <w:rFonts w:ascii="微軟正黑體" w:eastAsia="微軟正黑體" w:hAnsi="微軟正黑體" w:hint="eastAsia"/>
          <w:sz w:val="36"/>
          <w:szCs w:val="36"/>
        </w:rPr>
        <w:t>號</w:t>
      </w:r>
      <w:r w:rsidR="00B9647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陳品言</w:t>
      </w:r>
    </w:p>
    <w:p w14:paraId="36778960" w14:textId="009FCF6C" w:rsidR="008512FF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C11C4B" w:rsidRPr="00C11C4B">
        <w:rPr>
          <w:rFonts w:ascii="微軟正黑體" w:eastAsia="微軟正黑體" w:hAnsi="微軟正黑體" w:hint="eastAsia"/>
          <w:sz w:val="36"/>
          <w:szCs w:val="36"/>
        </w:rPr>
        <w:t>04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04</w:t>
      </w:r>
      <w:r w:rsidR="00C11C4B" w:rsidRPr="00C11C4B">
        <w:rPr>
          <w:rFonts w:ascii="微軟正黑體" w:eastAsia="微軟正黑體" w:hAnsi="微軟正黑體" w:hint="eastAsia"/>
          <w:sz w:val="36"/>
          <w:szCs w:val="36"/>
        </w:rPr>
        <w:t>號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李韋昕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                </w:t>
      </w:r>
      <w:r>
        <w:rPr>
          <w:rFonts w:ascii="微軟正黑體" w:eastAsia="微軟正黑體" w:hAnsi="微軟正黑體"/>
          <w:sz w:val="36"/>
          <w:szCs w:val="36"/>
        </w:rPr>
        <w:t>2</w:t>
      </w:r>
      <w:r w:rsidR="00DE7231">
        <w:rPr>
          <w:rFonts w:ascii="微軟正黑體" w:eastAsia="微軟正黑體" w:hAnsi="微軟正黑體"/>
          <w:sz w:val="36"/>
          <w:szCs w:val="36"/>
        </w:rPr>
        <w:t>12</w:t>
      </w:r>
      <w:r w:rsidR="00DE7231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19</w:t>
      </w:r>
      <w:r w:rsidR="001B4439" w:rsidRPr="001B4439">
        <w:rPr>
          <w:rFonts w:ascii="微軟正黑體" w:eastAsia="微軟正黑體" w:hAnsi="微軟正黑體" w:hint="eastAsia"/>
          <w:sz w:val="36"/>
          <w:szCs w:val="36"/>
        </w:rPr>
        <w:t>號</w:t>
      </w:r>
      <w:r w:rsidR="009E20D6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蕭若嵐</w:t>
      </w:r>
    </w:p>
    <w:p w14:paraId="22DDFE0B" w14:textId="26D54BEF" w:rsidR="008512FF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8C3368" w:rsidRPr="008C3368">
        <w:rPr>
          <w:rFonts w:ascii="微軟正黑體" w:eastAsia="微軟正黑體" w:hAnsi="微軟正黑體" w:hint="eastAsia"/>
          <w:sz w:val="36"/>
          <w:szCs w:val="36"/>
        </w:rPr>
        <w:t>05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21</w:t>
      </w:r>
      <w:r w:rsidR="008C3368" w:rsidRPr="008C3368">
        <w:rPr>
          <w:rFonts w:ascii="微軟正黑體" w:eastAsia="微軟正黑體" w:hAnsi="微軟正黑體" w:hint="eastAsia"/>
          <w:sz w:val="36"/>
          <w:szCs w:val="36"/>
        </w:rPr>
        <w:t>號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陳芝祺</w:t>
      </w:r>
      <w:r w:rsidR="00CD1A24">
        <w:rPr>
          <w:rFonts w:ascii="微軟正黑體" w:eastAsia="微軟正黑體" w:hAnsi="微軟正黑體" w:hint="eastAsia"/>
          <w:sz w:val="36"/>
          <w:szCs w:val="36"/>
        </w:rPr>
        <w:t xml:space="preserve">                </w:t>
      </w:r>
      <w:r>
        <w:rPr>
          <w:rFonts w:ascii="微軟正黑體" w:eastAsia="微軟正黑體" w:hAnsi="微軟正黑體"/>
          <w:sz w:val="36"/>
          <w:szCs w:val="36"/>
        </w:rPr>
        <w:t>2</w:t>
      </w:r>
      <w:r w:rsidR="003837A8">
        <w:rPr>
          <w:rFonts w:ascii="微軟正黑體" w:eastAsia="微軟正黑體" w:hAnsi="微軟正黑體"/>
          <w:sz w:val="36"/>
          <w:szCs w:val="36"/>
        </w:rPr>
        <w:t>13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10</w:t>
      </w:r>
      <w:r w:rsidR="00553A76" w:rsidRPr="00553A76">
        <w:rPr>
          <w:rFonts w:ascii="微軟正黑體" w:eastAsia="微軟正黑體" w:hAnsi="微軟正黑體" w:hint="eastAsia"/>
          <w:sz w:val="36"/>
          <w:szCs w:val="36"/>
        </w:rPr>
        <w:t>號</w:t>
      </w:r>
      <w:r w:rsidR="009E20D6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張子琪</w:t>
      </w:r>
    </w:p>
    <w:p w14:paraId="3967C17D" w14:textId="1BD0D66E" w:rsidR="008512FF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4D1DD9" w:rsidRPr="004D1DD9">
        <w:rPr>
          <w:rFonts w:ascii="微軟正黑體" w:eastAsia="微軟正黑體" w:hAnsi="微軟正黑體" w:hint="eastAsia"/>
          <w:sz w:val="36"/>
          <w:szCs w:val="36"/>
        </w:rPr>
        <w:t>06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08</w:t>
      </w:r>
      <w:r w:rsidR="004D1DD9" w:rsidRPr="004D1DD9">
        <w:rPr>
          <w:rFonts w:ascii="微軟正黑體" w:eastAsia="微軟正黑體" w:hAnsi="微軟正黑體" w:hint="eastAsia"/>
          <w:sz w:val="36"/>
          <w:szCs w:val="36"/>
        </w:rPr>
        <w:t>號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鄭佑璇</w:t>
      </w:r>
      <w:r w:rsidR="00FE4D8F">
        <w:rPr>
          <w:rFonts w:ascii="微軟正黑體" w:eastAsia="微軟正黑體" w:hAnsi="微軟正黑體" w:hint="eastAsia"/>
          <w:sz w:val="36"/>
          <w:szCs w:val="36"/>
        </w:rPr>
        <w:t xml:space="preserve">              </w:t>
      </w:r>
      <w:r w:rsidR="00AA617E">
        <w:rPr>
          <w:rFonts w:ascii="微軟正黑體" w:eastAsia="微軟正黑體" w:hAnsi="微軟正黑體"/>
          <w:sz w:val="36"/>
          <w:szCs w:val="36"/>
        </w:rPr>
        <w:t xml:space="preserve"> </w:t>
      </w:r>
      <w:r>
        <w:rPr>
          <w:rFonts w:ascii="微軟正黑體" w:eastAsia="微軟正黑體" w:hAnsi="微軟正黑體"/>
          <w:sz w:val="36"/>
          <w:szCs w:val="36"/>
        </w:rPr>
        <w:t xml:space="preserve"> 2</w:t>
      </w:r>
      <w:r w:rsidR="005F67CA">
        <w:rPr>
          <w:rFonts w:ascii="微軟正黑體" w:eastAsia="微軟正黑體" w:hAnsi="微軟正黑體"/>
          <w:sz w:val="36"/>
          <w:szCs w:val="36"/>
        </w:rPr>
        <w:t>14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16</w:t>
      </w:r>
      <w:r w:rsidR="00553A76" w:rsidRPr="00553A76">
        <w:rPr>
          <w:rFonts w:ascii="微軟正黑體" w:eastAsia="微軟正黑體" w:hAnsi="微軟正黑體" w:hint="eastAsia"/>
          <w:sz w:val="36"/>
          <w:szCs w:val="36"/>
        </w:rPr>
        <w:t>號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廖子昀</w:t>
      </w:r>
    </w:p>
    <w:p w14:paraId="5C76BBEA" w14:textId="73091CC0" w:rsidR="003837A8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8512FF">
        <w:rPr>
          <w:rFonts w:ascii="微軟正黑體" w:eastAsia="微軟正黑體" w:hAnsi="微軟正黑體"/>
          <w:sz w:val="36"/>
          <w:szCs w:val="36"/>
        </w:rPr>
        <w:t>07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01</w:t>
      </w:r>
      <w:r w:rsidR="002B19E6" w:rsidRPr="002B19E6">
        <w:rPr>
          <w:rFonts w:ascii="微軟正黑體" w:eastAsia="微軟正黑體" w:hAnsi="微軟正黑體" w:hint="eastAsia"/>
          <w:sz w:val="36"/>
          <w:szCs w:val="36"/>
        </w:rPr>
        <w:t>號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李旻軒</w:t>
      </w:r>
      <w:r w:rsidR="00970EDA">
        <w:rPr>
          <w:rFonts w:ascii="微軟正黑體" w:eastAsia="微軟正黑體" w:hAnsi="微軟正黑體" w:hint="eastAsia"/>
          <w:sz w:val="36"/>
          <w:szCs w:val="36"/>
        </w:rPr>
        <w:t xml:space="preserve">                </w:t>
      </w:r>
      <w:r>
        <w:rPr>
          <w:rFonts w:ascii="微軟正黑體" w:eastAsia="微軟正黑體" w:hAnsi="微軟正黑體"/>
          <w:sz w:val="36"/>
          <w:szCs w:val="36"/>
        </w:rPr>
        <w:t>2</w:t>
      </w:r>
      <w:r w:rsidR="005F67CA">
        <w:rPr>
          <w:rFonts w:ascii="微軟正黑體" w:eastAsia="微軟正黑體" w:hAnsi="微軟正黑體"/>
          <w:sz w:val="36"/>
          <w:szCs w:val="36"/>
        </w:rPr>
        <w:t>15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11</w:t>
      </w:r>
      <w:r w:rsidR="00553A76" w:rsidRPr="00553A76">
        <w:rPr>
          <w:rFonts w:ascii="微軟正黑體" w:eastAsia="微軟正黑體" w:hAnsi="微軟正黑體" w:hint="eastAsia"/>
          <w:sz w:val="36"/>
          <w:szCs w:val="36"/>
        </w:rPr>
        <w:t>號</w:t>
      </w:r>
      <w:r w:rsidR="009E20D6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鄭亦庭</w:t>
      </w:r>
    </w:p>
    <w:p w14:paraId="5213E23D" w14:textId="0EF97C4B" w:rsidR="008F7A6E" w:rsidRPr="00CC5842" w:rsidRDefault="00E81BDF" w:rsidP="00B96478">
      <w:pPr>
        <w:pStyle w:val="aa"/>
        <w:ind w:leftChars="142" w:left="341" w:rightChars="4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sz w:val="36"/>
          <w:szCs w:val="36"/>
        </w:rPr>
        <w:t>2</w:t>
      </w:r>
      <w:r w:rsidR="008512FF">
        <w:rPr>
          <w:rFonts w:ascii="微軟正黑體" w:eastAsia="微軟正黑體" w:hAnsi="微軟正黑體"/>
          <w:sz w:val="36"/>
          <w:szCs w:val="36"/>
        </w:rPr>
        <w:t>08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06</w:t>
      </w:r>
      <w:r w:rsidR="008E37BD" w:rsidRPr="008E37BD">
        <w:rPr>
          <w:rFonts w:ascii="微軟正黑體" w:eastAsia="微軟正黑體" w:hAnsi="微軟正黑體" w:hint="eastAsia"/>
          <w:sz w:val="36"/>
          <w:szCs w:val="36"/>
        </w:rPr>
        <w:t>號</w:t>
      </w:r>
      <w:r w:rsidR="003837A8">
        <w:rPr>
          <w:rFonts w:ascii="微軟正黑體" w:eastAsia="微軟正黑體" w:hAnsi="微軟正黑體" w:hint="eastAsia"/>
          <w:sz w:val="36"/>
          <w:szCs w:val="36"/>
        </w:rPr>
        <w:t xml:space="preserve">　</w:t>
      </w:r>
      <w:r>
        <w:rPr>
          <w:rFonts w:ascii="微軟正黑體" w:eastAsia="微軟正黑體" w:hAnsi="微軟正黑體"/>
          <w:sz w:val="36"/>
          <w:szCs w:val="36"/>
        </w:rPr>
        <w:t>陳淑純</w:t>
      </w:r>
    </w:p>
    <w:sectPr w:rsidR="008F7A6E" w:rsidRPr="00CC5842" w:rsidSect="005F67CA">
      <w:pgSz w:w="11907" w:h="16839" w:code="9"/>
      <w:pgMar w:top="5328" w:right="992" w:bottom="1843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62608" w14:textId="77777777" w:rsidR="00B548C4" w:rsidRDefault="00B548C4" w:rsidP="000B1F2E">
      <w:pPr>
        <w:spacing w:after="0" w:line="240" w:lineRule="auto"/>
      </w:pPr>
      <w:r>
        <w:separator/>
      </w:r>
    </w:p>
  </w:endnote>
  <w:endnote w:type="continuationSeparator" w:id="0">
    <w:p w14:paraId="5C24F74B" w14:textId="77777777" w:rsidR="00B548C4" w:rsidRDefault="00B548C4" w:rsidP="000B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微軟正黑體">
    <w:charset w:val="88"/>
    <w:family w:val="auto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21CB1" w14:textId="77777777" w:rsidR="00B548C4" w:rsidRDefault="00B548C4" w:rsidP="000B1F2E">
      <w:pPr>
        <w:spacing w:after="0" w:line="240" w:lineRule="auto"/>
      </w:pPr>
      <w:r>
        <w:separator/>
      </w:r>
    </w:p>
  </w:footnote>
  <w:footnote w:type="continuationSeparator" w:id="0">
    <w:p w14:paraId="76DE489A" w14:textId="77777777" w:rsidR="00B548C4" w:rsidRDefault="00B548C4" w:rsidP="000B1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2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7C"/>
    <w:rsid w:val="00031724"/>
    <w:rsid w:val="000609FD"/>
    <w:rsid w:val="000739EC"/>
    <w:rsid w:val="00082719"/>
    <w:rsid w:val="000A6021"/>
    <w:rsid w:val="000B1F2E"/>
    <w:rsid w:val="000D5414"/>
    <w:rsid w:val="001356C6"/>
    <w:rsid w:val="001633CE"/>
    <w:rsid w:val="00163440"/>
    <w:rsid w:val="00195639"/>
    <w:rsid w:val="001B4439"/>
    <w:rsid w:val="001F1850"/>
    <w:rsid w:val="00245794"/>
    <w:rsid w:val="00275735"/>
    <w:rsid w:val="00297977"/>
    <w:rsid w:val="002B19E6"/>
    <w:rsid w:val="002B1F3F"/>
    <w:rsid w:val="003729D1"/>
    <w:rsid w:val="003837A8"/>
    <w:rsid w:val="00393CEF"/>
    <w:rsid w:val="003A3EE2"/>
    <w:rsid w:val="003F69AC"/>
    <w:rsid w:val="00405D7C"/>
    <w:rsid w:val="00470E95"/>
    <w:rsid w:val="00483BD7"/>
    <w:rsid w:val="00495CF9"/>
    <w:rsid w:val="004B23EE"/>
    <w:rsid w:val="004B573D"/>
    <w:rsid w:val="004D1DD9"/>
    <w:rsid w:val="0051552B"/>
    <w:rsid w:val="00553A76"/>
    <w:rsid w:val="005D6527"/>
    <w:rsid w:val="005F67CA"/>
    <w:rsid w:val="006137D8"/>
    <w:rsid w:val="00676882"/>
    <w:rsid w:val="006800C5"/>
    <w:rsid w:val="00696A72"/>
    <w:rsid w:val="006B3EB2"/>
    <w:rsid w:val="0074195A"/>
    <w:rsid w:val="007B372D"/>
    <w:rsid w:val="008452A6"/>
    <w:rsid w:val="00845E40"/>
    <w:rsid w:val="008512FF"/>
    <w:rsid w:val="008759C9"/>
    <w:rsid w:val="008C3368"/>
    <w:rsid w:val="008E37BD"/>
    <w:rsid w:val="008F7A6E"/>
    <w:rsid w:val="00933A39"/>
    <w:rsid w:val="009642EC"/>
    <w:rsid w:val="00970EDA"/>
    <w:rsid w:val="00976233"/>
    <w:rsid w:val="009931C5"/>
    <w:rsid w:val="00997846"/>
    <w:rsid w:val="009B1DFA"/>
    <w:rsid w:val="009E20D6"/>
    <w:rsid w:val="00A24A31"/>
    <w:rsid w:val="00A43493"/>
    <w:rsid w:val="00A6360C"/>
    <w:rsid w:val="00A74226"/>
    <w:rsid w:val="00A744D5"/>
    <w:rsid w:val="00AA617E"/>
    <w:rsid w:val="00B3262A"/>
    <w:rsid w:val="00B355E3"/>
    <w:rsid w:val="00B548C4"/>
    <w:rsid w:val="00B96478"/>
    <w:rsid w:val="00BB547F"/>
    <w:rsid w:val="00BD3FC3"/>
    <w:rsid w:val="00BD6BE6"/>
    <w:rsid w:val="00BD6DFD"/>
    <w:rsid w:val="00BF5306"/>
    <w:rsid w:val="00BF726C"/>
    <w:rsid w:val="00C11C4B"/>
    <w:rsid w:val="00CC5842"/>
    <w:rsid w:val="00CD1A24"/>
    <w:rsid w:val="00CF39D6"/>
    <w:rsid w:val="00D05E72"/>
    <w:rsid w:val="00D25605"/>
    <w:rsid w:val="00D511C9"/>
    <w:rsid w:val="00D83176"/>
    <w:rsid w:val="00DC3D3B"/>
    <w:rsid w:val="00DE7231"/>
    <w:rsid w:val="00E3626A"/>
    <w:rsid w:val="00E37881"/>
    <w:rsid w:val="00E46262"/>
    <w:rsid w:val="00E63CB5"/>
    <w:rsid w:val="00E81BDF"/>
    <w:rsid w:val="00EC2BEE"/>
    <w:rsid w:val="00EE3CC1"/>
    <w:rsid w:val="00F018C4"/>
    <w:rsid w:val="00F40405"/>
    <w:rsid w:val="00F83BC4"/>
    <w:rsid w:val="00FC0DC1"/>
    <w:rsid w:val="00FD0E94"/>
    <w:rsid w:val="00FE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71C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72111" w:themeColor="text2"/>
        <w:sz w:val="24"/>
        <w:lang w:val="en-US" w:eastAsia="zh-TW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副標題 字元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標題 字元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期 字元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間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地點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資訊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5F67C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F67C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0B1F2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首 字元"/>
    <w:basedOn w:val="a0"/>
    <w:link w:val="af"/>
    <w:uiPriority w:val="99"/>
    <w:rsid w:val="000B1F2E"/>
    <w:rPr>
      <w:sz w:val="20"/>
    </w:rPr>
  </w:style>
  <w:style w:type="paragraph" w:styleId="af1">
    <w:name w:val="footer"/>
    <w:basedOn w:val="a"/>
    <w:link w:val="af2"/>
    <w:uiPriority w:val="99"/>
    <w:unhideWhenUsed/>
    <w:rsid w:val="000B1F2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2">
    <w:name w:val="頁尾 字元"/>
    <w:basedOn w:val="a0"/>
    <w:link w:val="af1"/>
    <w:uiPriority w:val="99"/>
    <w:rsid w:val="000B1F2E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7963;&#21205;&#20659;&#21934;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414A5A24F949E4AF6F2C3A6D5EBAC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DEF8B73-4123-45A6-B2AB-70C29D304FD9}"/>
      </w:docPartPr>
      <w:docPartBody>
        <w:p w:rsidR="005E4BE6" w:rsidRDefault="005E4BE6">
          <w:pPr>
            <w:pStyle w:val="04414A5A24F949E4AF6F2C3A6D5EBAC9"/>
          </w:pPr>
          <w:r w:rsidRPr="00CC5842">
            <w:rPr>
              <w:rFonts w:ascii="微軟正黑體" w:eastAsia="微軟正黑體" w:hAnsi="微軟正黑體"/>
              <w:sz w:val="36"/>
              <w:lang w:val="zh-TW"/>
            </w:rPr>
            <w:t>[日期]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微軟正黑體">
    <w:charset w:val="88"/>
    <w:family w:val="auto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E6"/>
    <w:rsid w:val="001A3656"/>
    <w:rsid w:val="001A71F8"/>
    <w:rsid w:val="002B1C51"/>
    <w:rsid w:val="002F744C"/>
    <w:rsid w:val="005840D7"/>
    <w:rsid w:val="005E4BE6"/>
    <w:rsid w:val="00B94FE7"/>
    <w:rsid w:val="00CC1A7C"/>
    <w:rsid w:val="00D9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2B5BBC29464F458BFAB8783DCDD6E2">
    <w:name w:val="492B5BBC29464F458BFAB8783DCDD6E2"/>
    <w:pPr>
      <w:widowControl w:val="0"/>
    </w:pPr>
  </w:style>
  <w:style w:type="paragraph" w:customStyle="1" w:styleId="52763933B05549738FF918DE771FC6C7">
    <w:name w:val="52763933B05549738FF918DE771FC6C7"/>
    <w:pPr>
      <w:widowControl w:val="0"/>
    </w:pPr>
  </w:style>
  <w:style w:type="paragraph" w:customStyle="1" w:styleId="E752CACA899D4BA390367A521F507B41">
    <w:name w:val="E752CACA899D4BA390367A521F507B41"/>
    <w:pPr>
      <w:widowControl w:val="0"/>
    </w:pPr>
  </w:style>
  <w:style w:type="paragraph" w:customStyle="1" w:styleId="04414A5A24F949E4AF6F2C3A6D5EBAC9">
    <w:name w:val="04414A5A24F949E4AF6F2C3A6D5EBAC9"/>
    <w:pPr>
      <w:widowControl w:val="0"/>
    </w:pPr>
  </w:style>
  <w:style w:type="paragraph" w:customStyle="1" w:styleId="9B900C04A30D40D68272B9CD2BF9729F">
    <w:name w:val="9B900C04A30D40D68272B9CD2BF9729F"/>
    <w:pPr>
      <w:widowControl w:val="0"/>
    </w:pPr>
  </w:style>
  <w:style w:type="paragraph" w:customStyle="1" w:styleId="B3BB8165598E4E82A8AC611A7E7EF0B4">
    <w:name w:val="B3BB8165598E4E82A8AC611A7E7EF0B4"/>
    <w:pPr>
      <w:widowControl w:val="0"/>
    </w:pPr>
  </w:style>
  <w:style w:type="paragraph" w:customStyle="1" w:styleId="3E222F4A6AC641C38F4B9CB9E5ABEB57">
    <w:name w:val="3E222F4A6AC641C38F4B9CB9E5ABEB57"/>
    <w:pPr>
      <w:widowControl w:val="0"/>
    </w:pPr>
  </w:style>
  <w:style w:type="paragraph" w:customStyle="1" w:styleId="1B2DDAFC425B40E6B908ADD94DC8E081">
    <w:name w:val="1B2DDAFC425B40E6B908ADD94DC8E081"/>
    <w:pPr>
      <w:widowControl w:val="0"/>
    </w:pPr>
  </w:style>
  <w:style w:type="paragraph" w:customStyle="1" w:styleId="73E1338972F541C6B3046B12896163A8">
    <w:name w:val="73E1338972F541C6B3046B12896163A8"/>
    <w:pPr>
      <w:widowControl w:val="0"/>
    </w:pPr>
  </w:style>
  <w:style w:type="paragraph" w:customStyle="1" w:styleId="8FD136BB2B5A49D289C1AC8D970F7C04">
    <w:name w:val="8FD136BB2B5A49D289C1AC8D970F7C04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ABF6D5-BA78-4743-A226-6B958F4A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C:\Users\user\AppData\Roaming\Microsoft\Templates\活動傳單(2).dotx</Template>
  <TotalTime>1</TotalTime>
  <Pages>1</Pages>
  <Words>66</Words>
  <Characters>378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Microsoft Office 使用者</cp:lastModifiedBy>
  <cp:revision>2</cp:revision>
  <cp:lastPrinted>2016-11-01T05:17:00Z</cp:lastPrinted>
  <dcterms:created xsi:type="dcterms:W3CDTF">2018-12-17T09:25:00Z</dcterms:created>
  <dcterms:modified xsi:type="dcterms:W3CDTF">2018-12-17T09:25:00Z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